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F5F" w:rsidRPr="00523D73" w:rsidRDefault="00A30F5F" w:rsidP="00523D73">
      <w:pPr>
        <w:rPr>
          <w:rFonts w:ascii="Arial" w:hAnsi="Arial" w:cs="Arial"/>
          <w:sz w:val="22"/>
          <w:szCs w:val="22"/>
        </w:rPr>
      </w:pPr>
    </w:p>
    <w:p w:rsidR="00523D73" w:rsidRDefault="00523D73" w:rsidP="00523D73">
      <w:pPr>
        <w:rPr>
          <w:rFonts w:ascii="Arial" w:hAnsi="Arial" w:cs="Arial"/>
        </w:rPr>
      </w:pPr>
    </w:p>
    <w:p w:rsidR="00523D73" w:rsidRDefault="00523D73" w:rsidP="00523D73">
      <w:pPr>
        <w:rPr>
          <w:rFonts w:ascii="Arial" w:hAnsi="Arial" w:cs="Arial"/>
        </w:rPr>
      </w:pPr>
    </w:p>
    <w:p w:rsidR="00523D73" w:rsidRDefault="00523D73" w:rsidP="003365A5">
      <w:pPr>
        <w:tabs>
          <w:tab w:val="left" w:pos="5245"/>
        </w:tabs>
        <w:rPr>
          <w:rFonts w:ascii="Arial" w:hAnsi="Arial" w:cs="Arial"/>
        </w:rPr>
      </w:pPr>
      <w:r>
        <w:rPr>
          <w:rFonts w:ascii="Arial" w:hAnsi="Arial" w:cs="Arial"/>
        </w:rPr>
        <w:tab/>
        <w:t>IGKG-TG</w:t>
      </w:r>
    </w:p>
    <w:p w:rsidR="00523D73" w:rsidRDefault="00523D73" w:rsidP="003365A5">
      <w:pPr>
        <w:tabs>
          <w:tab w:val="left" w:pos="5245"/>
        </w:tabs>
        <w:ind w:right="-854"/>
        <w:rPr>
          <w:rFonts w:ascii="Arial" w:hAnsi="Arial" w:cs="Arial"/>
        </w:rPr>
      </w:pPr>
      <w:r>
        <w:rPr>
          <w:rFonts w:ascii="Arial" w:hAnsi="Arial" w:cs="Arial"/>
        </w:rPr>
        <w:tab/>
        <w:t>Thomas-Bornhauserstrasse 14</w:t>
      </w:r>
    </w:p>
    <w:p w:rsidR="00523D73" w:rsidRDefault="00523D73" w:rsidP="003365A5">
      <w:pPr>
        <w:tabs>
          <w:tab w:val="left" w:pos="5245"/>
        </w:tabs>
        <w:rPr>
          <w:rFonts w:ascii="Arial" w:hAnsi="Arial" w:cs="Arial"/>
        </w:rPr>
      </w:pPr>
      <w:r>
        <w:rPr>
          <w:rFonts w:ascii="Arial" w:hAnsi="Arial" w:cs="Arial"/>
        </w:rPr>
        <w:tab/>
        <w:t>Postfach 397</w:t>
      </w:r>
    </w:p>
    <w:p w:rsidR="00523D73" w:rsidRDefault="00523D73" w:rsidP="003365A5">
      <w:pPr>
        <w:tabs>
          <w:tab w:val="left" w:pos="5245"/>
        </w:tabs>
        <w:rPr>
          <w:rFonts w:ascii="Arial" w:hAnsi="Arial" w:cs="Arial"/>
        </w:rPr>
      </w:pPr>
      <w:r>
        <w:rPr>
          <w:rFonts w:ascii="Arial" w:hAnsi="Arial" w:cs="Arial"/>
        </w:rPr>
        <w:tab/>
        <w:t>8570 Weinfelden</w:t>
      </w:r>
    </w:p>
    <w:p w:rsidR="00523D73" w:rsidRDefault="00523D73" w:rsidP="00523D73">
      <w:pPr>
        <w:tabs>
          <w:tab w:val="left" w:pos="6120"/>
        </w:tabs>
        <w:rPr>
          <w:rFonts w:ascii="Arial" w:hAnsi="Arial" w:cs="Arial"/>
        </w:rPr>
      </w:pPr>
    </w:p>
    <w:p w:rsidR="00523D73" w:rsidRDefault="00523D73" w:rsidP="00523D73">
      <w:pPr>
        <w:tabs>
          <w:tab w:val="left" w:pos="6120"/>
        </w:tabs>
        <w:rPr>
          <w:rFonts w:ascii="Arial" w:hAnsi="Arial" w:cs="Arial"/>
        </w:rPr>
      </w:pPr>
    </w:p>
    <w:p w:rsidR="00741257" w:rsidRDefault="00741257" w:rsidP="00523D73">
      <w:pPr>
        <w:tabs>
          <w:tab w:val="left" w:pos="6120"/>
        </w:tabs>
        <w:rPr>
          <w:rFonts w:ascii="Arial" w:hAnsi="Arial" w:cs="Arial"/>
        </w:rPr>
      </w:pPr>
    </w:p>
    <w:p w:rsidR="00741257" w:rsidRDefault="00741257" w:rsidP="00523D73">
      <w:pPr>
        <w:tabs>
          <w:tab w:val="left" w:pos="6120"/>
        </w:tabs>
        <w:rPr>
          <w:rFonts w:ascii="Arial" w:hAnsi="Arial" w:cs="Arial"/>
        </w:rPr>
      </w:pPr>
    </w:p>
    <w:p w:rsidR="00741257" w:rsidRDefault="00741257" w:rsidP="00523D73">
      <w:pPr>
        <w:tabs>
          <w:tab w:val="left" w:pos="6120"/>
        </w:tabs>
        <w:rPr>
          <w:rFonts w:ascii="Arial" w:hAnsi="Arial" w:cs="Arial"/>
        </w:rPr>
      </w:pPr>
    </w:p>
    <w:p w:rsidR="00741257" w:rsidRDefault="00741257" w:rsidP="00523D73">
      <w:pPr>
        <w:tabs>
          <w:tab w:val="left" w:pos="6120"/>
        </w:tabs>
        <w:rPr>
          <w:rFonts w:ascii="Arial" w:hAnsi="Arial" w:cs="Arial"/>
        </w:rPr>
      </w:pPr>
    </w:p>
    <w:p w:rsidR="00523D73" w:rsidRDefault="00523D73" w:rsidP="00523D73">
      <w:pPr>
        <w:tabs>
          <w:tab w:val="left" w:pos="612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Beitrittserklärung zum Verein </w:t>
      </w:r>
    </w:p>
    <w:p w:rsidR="00523D73" w:rsidRDefault="00523D73" w:rsidP="00523D73">
      <w:pPr>
        <w:tabs>
          <w:tab w:val="left" w:pos="6120"/>
        </w:tabs>
        <w:rPr>
          <w:rFonts w:ascii="Arial" w:hAnsi="Arial" w:cs="Arial"/>
          <w:b/>
        </w:rPr>
      </w:pPr>
      <w:r>
        <w:rPr>
          <w:rFonts w:ascii="Arial" w:hAnsi="Arial" w:cs="Arial"/>
          <w:b/>
        </w:rPr>
        <w:t>«Interessensgemeinschaft Kaufmännische Grundbildung Thurgau» – IGKG-TG</w:t>
      </w:r>
    </w:p>
    <w:p w:rsidR="00523D73" w:rsidRDefault="00523D73" w:rsidP="00523D73">
      <w:pPr>
        <w:tabs>
          <w:tab w:val="left" w:pos="6120"/>
        </w:tabs>
        <w:rPr>
          <w:rFonts w:ascii="Arial" w:hAnsi="Arial" w:cs="Arial"/>
        </w:rPr>
      </w:pPr>
    </w:p>
    <w:p w:rsidR="00523D73" w:rsidRDefault="00523D73" w:rsidP="00523D73">
      <w:pPr>
        <w:tabs>
          <w:tab w:val="left" w:pos="6120"/>
        </w:tabs>
        <w:rPr>
          <w:rFonts w:ascii="Arial" w:hAnsi="Arial" w:cs="Arial"/>
        </w:rPr>
      </w:pPr>
    </w:p>
    <w:p w:rsidR="00523D73" w:rsidRDefault="00523D73" w:rsidP="00523D73">
      <w:pPr>
        <w:tabs>
          <w:tab w:val="left" w:pos="6120"/>
        </w:tabs>
        <w:rPr>
          <w:rFonts w:ascii="Arial" w:hAnsi="Arial" w:cs="Arial"/>
        </w:rPr>
      </w:pPr>
    </w:p>
    <w:p w:rsidR="00523D73" w:rsidRDefault="00523D73" w:rsidP="00523D73">
      <w:pPr>
        <w:tabs>
          <w:tab w:val="left" w:pos="6120"/>
        </w:tabs>
        <w:rPr>
          <w:rFonts w:ascii="Arial" w:hAnsi="Arial" w:cs="Arial"/>
        </w:rPr>
      </w:pPr>
      <w:r>
        <w:rPr>
          <w:rFonts w:ascii="Arial" w:hAnsi="Arial" w:cs="Arial"/>
        </w:rPr>
        <w:t>Der Betrieb…</w:t>
      </w:r>
    </w:p>
    <w:p w:rsidR="00523D73" w:rsidRDefault="00523D73" w:rsidP="00523D73">
      <w:pPr>
        <w:tabs>
          <w:tab w:val="left" w:pos="6120"/>
        </w:tabs>
        <w:rPr>
          <w:rFonts w:ascii="Arial" w:hAnsi="Arial" w:cs="Arial"/>
        </w:rPr>
      </w:pPr>
    </w:p>
    <w:tbl>
      <w:tblPr>
        <w:tblW w:w="92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0"/>
        <w:gridCol w:w="6120"/>
        <w:gridCol w:w="817"/>
      </w:tblGrid>
      <w:tr w:rsidR="00523D73" w:rsidTr="00523D73">
        <w:trPr>
          <w:trHeight w:val="340"/>
        </w:trPr>
        <w:tc>
          <w:tcPr>
            <w:tcW w:w="2340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Betrieb</w:t>
            </w:r>
          </w:p>
        </w:tc>
        <w:sdt>
          <w:sdtPr>
            <w:rPr>
              <w:rFonts w:ascii="Arial" w:hAnsi="Arial" w:cs="Arial"/>
            </w:rPr>
            <w:id w:val="-1713727320"/>
            <w:placeholder>
              <w:docPart w:val="91AC5C677C4246B8A68704B4B7F00036"/>
            </w:placeholder>
            <w:showingPlcHdr/>
            <w:text/>
          </w:sdtPr>
          <w:sdtEndPr/>
          <w:sdtContent>
            <w:tc>
              <w:tcPr>
                <w:tcW w:w="6120" w:type="dxa"/>
                <w:tcBorders>
                  <w:bottom w:val="single" w:sz="4" w:space="0" w:color="000000"/>
                </w:tcBorders>
                <w:vAlign w:val="center"/>
              </w:tcPr>
              <w:p w:rsidR="00523D73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tc>
          <w:tcPr>
            <w:tcW w:w="817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</w:tr>
      <w:tr w:rsidR="00523D73" w:rsidTr="00523D73">
        <w:trPr>
          <w:trHeight w:val="340"/>
        </w:trPr>
        <w:tc>
          <w:tcPr>
            <w:tcW w:w="2340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Zuständige Person</w:t>
            </w:r>
          </w:p>
        </w:tc>
        <w:sdt>
          <w:sdtPr>
            <w:rPr>
              <w:rFonts w:ascii="Arial" w:hAnsi="Arial" w:cs="Arial"/>
            </w:rPr>
            <w:id w:val="215086253"/>
            <w:placeholder>
              <w:docPart w:val="7CEB7007E12A4F63B9BABF00752B6F29"/>
            </w:placeholder>
            <w:showingPlcHdr/>
            <w:text/>
          </w:sdtPr>
          <w:sdtEndPr/>
          <w:sdtContent>
            <w:tc>
              <w:tcPr>
                <w:tcW w:w="6120" w:type="dxa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:rsidR="00523D73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tc>
          <w:tcPr>
            <w:tcW w:w="817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</w:tr>
      <w:tr w:rsidR="00523D73" w:rsidTr="00523D73">
        <w:trPr>
          <w:trHeight w:val="340"/>
        </w:trPr>
        <w:tc>
          <w:tcPr>
            <w:tcW w:w="2340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Funktion</w:t>
            </w:r>
          </w:p>
        </w:tc>
        <w:sdt>
          <w:sdtPr>
            <w:rPr>
              <w:rFonts w:ascii="Arial" w:hAnsi="Arial" w:cs="Arial"/>
            </w:rPr>
            <w:id w:val="337128805"/>
            <w:placeholder>
              <w:docPart w:val="1B204701B66A4284B580BA02F99548D7"/>
            </w:placeholder>
            <w:showingPlcHdr/>
            <w:text/>
          </w:sdtPr>
          <w:sdtEndPr/>
          <w:sdtContent>
            <w:tc>
              <w:tcPr>
                <w:tcW w:w="6120" w:type="dxa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:rsidR="00523D73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tc>
          <w:tcPr>
            <w:tcW w:w="817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</w:tr>
      <w:tr w:rsidR="00523D73" w:rsidTr="00523D73">
        <w:trPr>
          <w:trHeight w:val="340"/>
        </w:trPr>
        <w:tc>
          <w:tcPr>
            <w:tcW w:w="2340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Adresse</w:t>
            </w:r>
          </w:p>
        </w:tc>
        <w:sdt>
          <w:sdtPr>
            <w:rPr>
              <w:rFonts w:ascii="Arial" w:hAnsi="Arial" w:cs="Arial"/>
            </w:rPr>
            <w:id w:val="-138422308"/>
            <w:placeholder>
              <w:docPart w:val="AFAAA2BA65684A4FB97402A1145D0CF0"/>
            </w:placeholder>
            <w:showingPlcHdr/>
            <w:text/>
          </w:sdtPr>
          <w:sdtEndPr/>
          <w:sdtContent>
            <w:tc>
              <w:tcPr>
                <w:tcW w:w="6120" w:type="dxa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:rsidR="00523D73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tc>
          <w:tcPr>
            <w:tcW w:w="817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</w:tr>
      <w:tr w:rsidR="00523D73" w:rsidTr="00523D73">
        <w:trPr>
          <w:trHeight w:val="340"/>
        </w:trPr>
        <w:tc>
          <w:tcPr>
            <w:tcW w:w="2340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-1958712205"/>
            <w:placeholder>
              <w:docPart w:val="E103BE42EE0B4E14BB5905CDFFA2D4E8"/>
            </w:placeholder>
            <w:showingPlcHdr/>
            <w:text/>
          </w:sdtPr>
          <w:sdtEndPr/>
          <w:sdtContent>
            <w:tc>
              <w:tcPr>
                <w:tcW w:w="6120" w:type="dxa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:rsidR="00523D73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tc>
          <w:tcPr>
            <w:tcW w:w="817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</w:tr>
      <w:tr w:rsidR="00523D73" w:rsidTr="00523D73">
        <w:trPr>
          <w:trHeight w:val="340"/>
        </w:trPr>
        <w:tc>
          <w:tcPr>
            <w:tcW w:w="2340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 / Fax</w:t>
            </w:r>
          </w:p>
        </w:tc>
        <w:sdt>
          <w:sdtPr>
            <w:rPr>
              <w:rFonts w:ascii="Arial" w:hAnsi="Arial" w:cs="Arial"/>
            </w:rPr>
            <w:id w:val="-568496085"/>
            <w:placeholder>
              <w:docPart w:val="0E9B0AD9C68D42EF83A7C0F8EB40D8AC"/>
            </w:placeholder>
            <w:showingPlcHdr/>
            <w:text/>
          </w:sdtPr>
          <w:sdtEndPr/>
          <w:sdtContent>
            <w:tc>
              <w:tcPr>
                <w:tcW w:w="6120" w:type="dxa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:rsidR="00523D73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tc>
          <w:tcPr>
            <w:tcW w:w="817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</w:tr>
      <w:tr w:rsidR="00523D73" w:rsidTr="00523D73">
        <w:trPr>
          <w:trHeight w:val="340"/>
        </w:trPr>
        <w:tc>
          <w:tcPr>
            <w:tcW w:w="2340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E-Mail</w:t>
            </w:r>
          </w:p>
        </w:tc>
        <w:sdt>
          <w:sdtPr>
            <w:rPr>
              <w:rFonts w:ascii="Arial" w:hAnsi="Arial" w:cs="Arial"/>
            </w:rPr>
            <w:id w:val="-2046426409"/>
            <w:placeholder>
              <w:docPart w:val="DE7F8C8FCBC84E318A68046A7C64ED44"/>
            </w:placeholder>
            <w:showingPlcHdr/>
            <w:text/>
          </w:sdtPr>
          <w:sdtEndPr/>
          <w:sdtContent>
            <w:tc>
              <w:tcPr>
                <w:tcW w:w="6120" w:type="dxa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:rsidR="00523D73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tc>
          <w:tcPr>
            <w:tcW w:w="817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</w:tr>
      <w:tr w:rsidR="00523D73" w:rsidTr="00523D73">
        <w:trPr>
          <w:trHeight w:val="340"/>
        </w:trPr>
        <w:tc>
          <w:tcPr>
            <w:tcW w:w="2340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Homepage</w:t>
            </w:r>
          </w:p>
        </w:tc>
        <w:sdt>
          <w:sdtPr>
            <w:rPr>
              <w:rFonts w:ascii="Arial" w:hAnsi="Arial" w:cs="Arial"/>
            </w:rPr>
            <w:id w:val="1291477321"/>
            <w:placeholder>
              <w:docPart w:val="3FA716F2E342490BBFBC20C7D2EA2967"/>
            </w:placeholder>
            <w:showingPlcHdr/>
            <w:text/>
          </w:sdtPr>
          <w:sdtEndPr/>
          <w:sdtContent>
            <w:tc>
              <w:tcPr>
                <w:tcW w:w="6120" w:type="dxa"/>
                <w:tcBorders>
                  <w:top w:val="single" w:sz="4" w:space="0" w:color="000000"/>
                  <w:bottom w:val="single" w:sz="4" w:space="0" w:color="000000"/>
                </w:tcBorders>
                <w:vAlign w:val="center"/>
              </w:tcPr>
              <w:p w:rsidR="00523D73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tc>
          <w:tcPr>
            <w:tcW w:w="817" w:type="dxa"/>
            <w:vAlign w:val="center"/>
          </w:tcPr>
          <w:p w:rsidR="00523D73" w:rsidRDefault="00523D73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</w:tr>
    </w:tbl>
    <w:p w:rsidR="00523D73" w:rsidRDefault="00523D73" w:rsidP="00523D73">
      <w:pPr>
        <w:tabs>
          <w:tab w:val="left" w:pos="6120"/>
        </w:tabs>
      </w:pPr>
    </w:p>
    <w:p w:rsidR="00523D73" w:rsidRDefault="00523D73" w:rsidP="00523D73">
      <w:pPr>
        <w:tabs>
          <w:tab w:val="left" w:pos="612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…erklärt den Beitritt zum Verein «IGKG-TG» unter Anerkennung der Statuten des Vereins «IGKG-TG» inklusive der von der Mitgliederversammlung festgelegten Mitgliederbeitragsordnung. </w:t>
      </w:r>
    </w:p>
    <w:p w:rsidR="00523D73" w:rsidRDefault="00523D73" w:rsidP="00523D73">
      <w:pPr>
        <w:tabs>
          <w:tab w:val="left" w:pos="6120"/>
        </w:tabs>
        <w:jc w:val="both"/>
      </w:pPr>
    </w:p>
    <w:p w:rsidR="00523D73" w:rsidRDefault="00523D73" w:rsidP="00523D73">
      <w:pPr>
        <w:tabs>
          <w:tab w:val="left" w:pos="612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... nimmt zur Kenntnis, dass er auf unserer Website </w:t>
      </w:r>
      <w:r w:rsidRPr="00206274">
        <w:rPr>
          <w:rFonts w:ascii="Arial" w:hAnsi="Arial"/>
          <w:b/>
        </w:rPr>
        <w:t>www.igkg-tg.ch</w:t>
      </w:r>
      <w:r>
        <w:rPr>
          <w:rFonts w:ascii="Arial" w:hAnsi="Arial" w:cs="Arial"/>
        </w:rPr>
        <w:t xml:space="preserve"> aufgeführt wird.</w:t>
      </w:r>
    </w:p>
    <w:p w:rsidR="00523D73" w:rsidRDefault="00523D73" w:rsidP="00523D73">
      <w:pPr>
        <w:tabs>
          <w:tab w:val="left" w:pos="6120"/>
        </w:tabs>
        <w:rPr>
          <w:rFonts w:ascii="Arial" w:hAnsi="Arial" w:cs="Arial"/>
        </w:rPr>
      </w:pPr>
    </w:p>
    <w:p w:rsidR="00523D73" w:rsidRDefault="00523D73" w:rsidP="00523D73">
      <w:pPr>
        <w:tabs>
          <w:tab w:val="left" w:pos="6120"/>
        </w:tabs>
        <w:rPr>
          <w:rFonts w:ascii="Arial" w:hAnsi="Arial" w:cs="Arial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40"/>
        <w:gridCol w:w="3114"/>
        <w:gridCol w:w="3114"/>
      </w:tblGrid>
      <w:tr w:rsidR="00B850AA" w:rsidTr="004D33D6">
        <w:trPr>
          <w:trHeight w:val="340"/>
        </w:trPr>
        <w:tc>
          <w:tcPr>
            <w:tcW w:w="2340" w:type="dxa"/>
            <w:vAlign w:val="center"/>
          </w:tcPr>
          <w:p w:rsidR="00B850AA" w:rsidRDefault="00B850AA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Ort/Datum</w:t>
            </w:r>
          </w:p>
        </w:tc>
        <w:sdt>
          <w:sdtPr>
            <w:rPr>
              <w:rFonts w:ascii="Arial" w:hAnsi="Arial" w:cs="Arial"/>
            </w:rPr>
            <w:id w:val="-2033025801"/>
            <w:placeholder>
              <w:docPart w:val="FAA7A6F6FE62470BA2337B10FE9B5ACE"/>
            </w:placeholder>
            <w:showingPlcHdr/>
            <w:text/>
          </w:sdtPr>
          <w:sdtEndPr/>
          <w:sdtContent>
            <w:tc>
              <w:tcPr>
                <w:tcW w:w="3114" w:type="dxa"/>
                <w:tcBorders>
                  <w:bottom w:val="single" w:sz="4" w:space="0" w:color="auto"/>
                </w:tcBorders>
                <w:vAlign w:val="center"/>
              </w:tcPr>
              <w:p w:rsidR="00B850AA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636823197"/>
            <w:placeholder>
              <w:docPart w:val="DefaultPlaceholder_1081868576"/>
            </w:placeholder>
            <w:showingPlcHdr/>
            <w:date w:fullDate="2019-05-15T00:00:00Z">
              <w:dateFormat w:val="dd.MM.yy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3114" w:type="dxa"/>
                <w:tcBorders>
                  <w:bottom w:val="single" w:sz="4" w:space="0" w:color="auto"/>
                </w:tcBorders>
                <w:vAlign w:val="center"/>
              </w:tcPr>
              <w:p w:rsidR="00B850AA" w:rsidRDefault="00B34A83" w:rsidP="00B34A83">
                <w:pPr>
                  <w:tabs>
                    <w:tab w:val="left" w:pos="5760"/>
                  </w:tabs>
                  <w:snapToGrid w:val="0"/>
                  <w:rPr>
                    <w:rFonts w:ascii="Arial" w:hAnsi="Arial" w:cs="Arial"/>
                  </w:rPr>
                </w:pPr>
                <w:r w:rsidRPr="004C71F4">
                  <w:rPr>
                    <w:rStyle w:val="Platzhaltertext"/>
                  </w:rPr>
                  <w:t>Klicken Sie hier, um ein Datum einzugeben.</w:t>
                </w:r>
              </w:p>
            </w:tc>
          </w:sdtContent>
        </w:sdt>
      </w:tr>
      <w:tr w:rsidR="00B850AA" w:rsidTr="00B850AA">
        <w:trPr>
          <w:trHeight w:val="988"/>
        </w:trPr>
        <w:tc>
          <w:tcPr>
            <w:tcW w:w="2340" w:type="dxa"/>
            <w:vAlign w:val="center"/>
          </w:tcPr>
          <w:p w:rsidR="00B850AA" w:rsidRDefault="00B850AA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Unterschrift</w:t>
            </w:r>
          </w:p>
        </w:tc>
        <w:tc>
          <w:tcPr>
            <w:tcW w:w="6228" w:type="dxa"/>
            <w:gridSpan w:val="2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B850AA" w:rsidRDefault="00B850AA" w:rsidP="00523D73">
            <w:pPr>
              <w:tabs>
                <w:tab w:val="left" w:pos="5760"/>
              </w:tabs>
              <w:snapToGrid w:val="0"/>
              <w:rPr>
                <w:rFonts w:ascii="Arial" w:hAnsi="Arial" w:cs="Arial"/>
              </w:rPr>
            </w:pPr>
          </w:p>
        </w:tc>
      </w:tr>
    </w:tbl>
    <w:p w:rsidR="00523D73" w:rsidRPr="00523D73" w:rsidRDefault="00523D73" w:rsidP="00523D73">
      <w:pPr>
        <w:rPr>
          <w:rFonts w:ascii="Arial" w:hAnsi="Arial" w:cs="Arial"/>
          <w:sz w:val="22"/>
          <w:szCs w:val="22"/>
        </w:rPr>
      </w:pPr>
    </w:p>
    <w:p w:rsidR="00523D73" w:rsidRPr="00523D73" w:rsidRDefault="00523D73" w:rsidP="00523D73">
      <w:pPr>
        <w:rPr>
          <w:rFonts w:ascii="Arial" w:hAnsi="Arial" w:cs="Arial"/>
          <w:sz w:val="22"/>
          <w:szCs w:val="22"/>
        </w:rPr>
      </w:pPr>
    </w:p>
    <w:p w:rsidR="00523D73" w:rsidRPr="00523D73" w:rsidRDefault="00523D73" w:rsidP="00523D73">
      <w:pPr>
        <w:rPr>
          <w:rFonts w:ascii="Arial" w:hAnsi="Arial" w:cs="Arial"/>
          <w:sz w:val="22"/>
          <w:szCs w:val="22"/>
        </w:rPr>
      </w:pPr>
    </w:p>
    <w:sectPr w:rsidR="00523D73" w:rsidRPr="00523D73" w:rsidSect="00CA1C47">
      <w:headerReference w:type="default" r:id="rId7"/>
      <w:footerReference w:type="default" r:id="rId8"/>
      <w:footnotePr>
        <w:pos w:val="beneathText"/>
      </w:footnotePr>
      <w:pgSz w:w="11905" w:h="16837"/>
      <w:pgMar w:top="2835" w:right="1418" w:bottom="1134" w:left="1418" w:header="426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D73" w:rsidRDefault="00523D73">
      <w:r>
        <w:separator/>
      </w:r>
    </w:p>
  </w:endnote>
  <w:endnote w:type="continuationSeparator" w:id="0">
    <w:p w:rsidR="00523D73" w:rsidRDefault="00523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1257" w:rsidRPr="00741257" w:rsidRDefault="00741257" w:rsidP="00741257">
    <w:pPr>
      <w:pStyle w:val="Fuzeile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360"/>
      <w:rPr>
        <w:rFonts w:ascii="Arial" w:hAnsi="Arial" w:cs="Arial"/>
        <w:sz w:val="16"/>
        <w:szCs w:val="16"/>
      </w:rPr>
    </w:pPr>
    <w:r>
      <w:rPr>
        <w:rFonts w:ascii="Arial" w:hAnsi="Arial" w:cs="Arial"/>
        <w:b/>
        <w:sz w:val="16"/>
        <w:szCs w:val="16"/>
      </w:rPr>
      <w:t>Hinweis</w:t>
    </w:r>
    <w:r>
      <w:rPr>
        <w:rFonts w:ascii="Arial" w:hAnsi="Arial" w:cs="Arial"/>
        <w:sz w:val="16"/>
        <w:szCs w:val="16"/>
      </w:rPr>
      <w:t>: Diese Beitrittserklärung bitte an das Sekretariat retournieren. Adresse: IGKG-TG, Thomas-Bornhauserstrasse 14, 8570 Weinfelden, Tel. 071 626 05 14, Fax 071 626 05 00, e-mail: info@igkg-tg.ch, web: www.igkg-tg.ch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D73" w:rsidRDefault="00523D73">
      <w:r>
        <w:separator/>
      </w:r>
    </w:p>
  </w:footnote>
  <w:footnote w:type="continuationSeparator" w:id="0">
    <w:p w:rsidR="00523D73" w:rsidRDefault="00523D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159" w:rsidRPr="00A64535" w:rsidRDefault="00A30F5F" w:rsidP="00A64535">
    <w:pPr>
      <w:pStyle w:val="Kopfzeile"/>
      <w:ind w:left="-567"/>
      <w:rPr>
        <w:rFonts w:ascii="Arial" w:hAnsi="Arial" w:cs="Arial"/>
        <w:sz w:val="16"/>
      </w:rPr>
    </w:pPr>
    <w:r>
      <w:rPr>
        <w:rFonts w:ascii="Arial" w:hAnsi="Arial" w:cs="Arial"/>
        <w:noProof/>
        <w:sz w:val="16"/>
        <w:lang w:eastAsia="de-CH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column">
                <wp:posOffset>-213360</wp:posOffset>
              </wp:positionH>
              <wp:positionV relativeFrom="paragraph">
                <wp:posOffset>855980</wp:posOffset>
              </wp:positionV>
              <wp:extent cx="2600325" cy="571500"/>
              <wp:effectExtent l="0" t="0" r="3810" b="1270"/>
              <wp:wrapTight wrapText="bothSides">
                <wp:wrapPolygon edited="0">
                  <wp:start x="-79" y="0"/>
                  <wp:lineTo x="-79" y="21288"/>
                  <wp:lineTo x="21600" y="21288"/>
                  <wp:lineTo x="21600" y="0"/>
                  <wp:lineTo x="-79" y="0"/>
                </wp:wrapPolygon>
              </wp:wrapTight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600325" cy="5715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68686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A64535" w:rsidRPr="00A64535" w:rsidRDefault="00A64535" w:rsidP="00A64535">
                          <w:pPr>
                            <w:pStyle w:val="Kopfzeile"/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</w:pPr>
                          <w:r w:rsidRPr="00A64535"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  <w:t>Sekretariat:</w:t>
                          </w:r>
                        </w:p>
                        <w:p w:rsidR="00A64535" w:rsidRPr="00A64535" w:rsidRDefault="00A64535" w:rsidP="00A64535">
                          <w:pPr>
                            <w:pStyle w:val="Kopfzeile"/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</w:pPr>
                          <w:r w:rsidRPr="00A64535"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  <w:t xml:space="preserve">Thomas-Bornhauser-Strasse 14 </w:t>
                          </w:r>
                          <w:r w:rsidR="00A30F5F"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  <w:t>•</w:t>
                          </w:r>
                          <w:r w:rsidRPr="00A64535"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  <w:t xml:space="preserve"> 8570 Weinfelden</w:t>
                          </w:r>
                        </w:p>
                        <w:p w:rsidR="00A64535" w:rsidRPr="00A64535" w:rsidRDefault="00A30F5F" w:rsidP="00A64535">
                          <w:pPr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</w:pPr>
                          <w:r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  <w:t>Tel. 071 626 05 14 •</w:t>
                          </w:r>
                          <w:r w:rsidR="00A64535" w:rsidRPr="00A64535"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  <w:t xml:space="preserve"> Fax 071 626 05 00</w:t>
                          </w:r>
                        </w:p>
                        <w:p w:rsidR="00A64535" w:rsidRPr="00A64535" w:rsidRDefault="001A29F7" w:rsidP="00A64535">
                          <w:pPr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</w:pPr>
                          <w:hyperlink r:id="rId1" w:history="1">
                            <w:r w:rsidR="00A64535" w:rsidRPr="00A64535">
                              <w:rPr>
                                <w:rStyle w:val="Hyperlink"/>
                                <w:rFonts w:ascii="Arial" w:hAnsi="Arial" w:cs="Arial"/>
                                <w:color w:val="595959"/>
                                <w:sz w:val="16"/>
                                <w:u w:val="none"/>
                              </w:rPr>
                              <w:t>www.igkg-tg.ch</w:t>
                            </w:r>
                          </w:hyperlink>
                          <w:r w:rsidR="00A30F5F"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  <w:t xml:space="preserve"> •</w:t>
                          </w:r>
                          <w:r w:rsidR="00A64535" w:rsidRPr="00A64535">
                            <w:rPr>
                              <w:rFonts w:ascii="Arial" w:hAnsi="Arial" w:cs="Arial"/>
                              <w:color w:val="595959"/>
                              <w:sz w:val="16"/>
                            </w:rPr>
                            <w:t xml:space="preserve"> e-mail: info@igkg-tg.ch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-16.8pt;margin-top:67.4pt;width:204.75pt;height:4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" stroked="f" strokeweight="1pt">
              <v:stroke dashstyle="dash"/>
              <v:shadow color="#868686"/>
              <v:textbox>
                <w:txbxContent>
                  <w:p w:rsidR="00A64535" w:rsidRPr="00A64535" w:rsidRDefault="00A64535" w:rsidP="00A64535">
                    <w:pPr>
                      <w:pStyle w:val="Kopfzeile"/>
                      <w:rPr>
                        <w:rFonts w:ascii="Arial" w:hAnsi="Arial" w:cs="Arial"/>
                        <w:color w:val="595959"/>
                        <w:sz w:val="16"/>
                      </w:rPr>
                    </w:pPr>
                    <w:r w:rsidRPr="00A64535">
                      <w:rPr>
                        <w:rFonts w:ascii="Arial" w:hAnsi="Arial" w:cs="Arial"/>
                        <w:color w:val="595959"/>
                        <w:sz w:val="16"/>
                      </w:rPr>
                      <w:t>Sekretariat:</w:t>
                    </w:r>
                  </w:p>
                  <w:p w:rsidR="00A64535" w:rsidRPr="00A64535" w:rsidRDefault="00A64535" w:rsidP="00A64535">
                    <w:pPr>
                      <w:pStyle w:val="Kopfzeile"/>
                      <w:rPr>
                        <w:rFonts w:ascii="Arial" w:hAnsi="Arial" w:cs="Arial"/>
                        <w:color w:val="595959"/>
                        <w:sz w:val="16"/>
                      </w:rPr>
                    </w:pPr>
                    <w:r w:rsidRPr="00A64535">
                      <w:rPr>
                        <w:rFonts w:ascii="Arial" w:hAnsi="Arial" w:cs="Arial"/>
                        <w:color w:val="595959"/>
                        <w:sz w:val="16"/>
                      </w:rPr>
                      <w:t>Thomas-</w:t>
                    </w:r>
                    <w:proofErr w:type="spellStart"/>
                    <w:r w:rsidRPr="00A64535">
                      <w:rPr>
                        <w:rFonts w:ascii="Arial" w:hAnsi="Arial" w:cs="Arial"/>
                        <w:color w:val="595959"/>
                        <w:sz w:val="16"/>
                      </w:rPr>
                      <w:t>Bornhauser</w:t>
                    </w:r>
                    <w:proofErr w:type="spellEnd"/>
                    <w:r w:rsidRPr="00A64535">
                      <w:rPr>
                        <w:rFonts w:ascii="Arial" w:hAnsi="Arial" w:cs="Arial"/>
                        <w:color w:val="595959"/>
                        <w:sz w:val="16"/>
                      </w:rPr>
                      <w:t xml:space="preserve">-Strasse 14 </w:t>
                    </w:r>
                    <w:r w:rsidR="00A30F5F">
                      <w:rPr>
                        <w:rFonts w:ascii="Arial" w:hAnsi="Arial" w:cs="Arial"/>
                        <w:color w:val="595959"/>
                        <w:sz w:val="16"/>
                      </w:rPr>
                      <w:t>•</w:t>
                    </w:r>
                    <w:r w:rsidRPr="00A64535">
                      <w:rPr>
                        <w:rFonts w:ascii="Arial" w:hAnsi="Arial" w:cs="Arial"/>
                        <w:color w:val="595959"/>
                        <w:sz w:val="16"/>
                      </w:rPr>
                      <w:t xml:space="preserve"> 8570 Weinfelden</w:t>
                    </w:r>
                  </w:p>
                  <w:p w:rsidR="00A64535" w:rsidRPr="00A64535" w:rsidRDefault="00A30F5F" w:rsidP="00A64535">
                    <w:pPr>
                      <w:rPr>
                        <w:rFonts w:ascii="Arial" w:hAnsi="Arial" w:cs="Arial"/>
                        <w:color w:val="595959"/>
                        <w:sz w:val="16"/>
                      </w:rPr>
                    </w:pPr>
                    <w:r>
                      <w:rPr>
                        <w:rFonts w:ascii="Arial" w:hAnsi="Arial" w:cs="Arial"/>
                        <w:color w:val="595959"/>
                        <w:sz w:val="16"/>
                      </w:rPr>
                      <w:t>Tel. 071 626 05 14 •</w:t>
                    </w:r>
                    <w:r w:rsidR="00A64535" w:rsidRPr="00A64535">
                      <w:rPr>
                        <w:rFonts w:ascii="Arial" w:hAnsi="Arial" w:cs="Arial"/>
                        <w:color w:val="595959"/>
                        <w:sz w:val="16"/>
                      </w:rPr>
                      <w:t xml:space="preserve"> Fax 071 626 05 00</w:t>
                    </w:r>
                  </w:p>
                  <w:p w:rsidR="00A64535" w:rsidRPr="00A64535" w:rsidRDefault="001369CD" w:rsidP="00A64535">
                    <w:pPr>
                      <w:rPr>
                        <w:rFonts w:ascii="Arial" w:hAnsi="Arial" w:cs="Arial"/>
                        <w:color w:val="595959"/>
                        <w:sz w:val="16"/>
                      </w:rPr>
                    </w:pPr>
                    <w:hyperlink r:id="rId2" w:history="1">
                      <w:r w:rsidR="00A64535" w:rsidRPr="00A64535">
                        <w:rPr>
                          <w:rStyle w:val="Hyperlink"/>
                          <w:rFonts w:ascii="Arial" w:hAnsi="Arial" w:cs="Arial"/>
                          <w:color w:val="595959"/>
                          <w:sz w:val="16"/>
                          <w:u w:val="none"/>
                        </w:rPr>
                        <w:t>www.igkg-tg.ch</w:t>
                      </w:r>
                    </w:hyperlink>
                    <w:r w:rsidR="00A30F5F">
                      <w:rPr>
                        <w:rFonts w:ascii="Arial" w:hAnsi="Arial" w:cs="Arial"/>
                        <w:color w:val="595959"/>
                        <w:sz w:val="16"/>
                      </w:rPr>
                      <w:t xml:space="preserve"> •</w:t>
                    </w:r>
                    <w:r w:rsidR="00A64535" w:rsidRPr="00A64535">
                      <w:rPr>
                        <w:rFonts w:ascii="Arial" w:hAnsi="Arial" w:cs="Arial"/>
                        <w:color w:val="595959"/>
                        <w:sz w:val="16"/>
                      </w:rPr>
                      <w:t xml:space="preserve"> </w:t>
                    </w:r>
                    <w:proofErr w:type="spellStart"/>
                    <w:r w:rsidR="00A64535" w:rsidRPr="00A64535">
                      <w:rPr>
                        <w:rFonts w:ascii="Arial" w:hAnsi="Arial" w:cs="Arial"/>
                        <w:color w:val="595959"/>
                        <w:sz w:val="16"/>
                      </w:rPr>
                      <w:t>e-mail</w:t>
                    </w:r>
                    <w:proofErr w:type="spellEnd"/>
                    <w:r w:rsidR="00A64535" w:rsidRPr="00A64535">
                      <w:rPr>
                        <w:rFonts w:ascii="Arial" w:hAnsi="Arial" w:cs="Arial"/>
                        <w:color w:val="595959"/>
                        <w:sz w:val="16"/>
                      </w:rPr>
                      <w:t>: info@igkg-tg.ch</w:t>
                    </w: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  <w:lang w:eastAsia="de-CH"/>
      </w:rPr>
      <w:drawing>
        <wp:inline distT="0" distB="0" distL="0" distR="0">
          <wp:extent cx="3562350" cy="828675"/>
          <wp:effectExtent l="0" t="0" r="0" b="9525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2384"/>
                  <a:stretch>
                    <a:fillRect/>
                  </a:stretch>
                </pic:blipFill>
                <pic:spPr bwMode="auto">
                  <a:xfrm>
                    <a:off x="0" y="0"/>
                    <a:ext cx="3562350" cy="82867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attachedTemplate r:id="rId1"/>
  <w:documentProtection w:edit="forms" w:formatting="1" w:enforcement="1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D73"/>
    <w:rsid w:val="00050F16"/>
    <w:rsid w:val="00051D10"/>
    <w:rsid w:val="0012154C"/>
    <w:rsid w:val="001225A9"/>
    <w:rsid w:val="001369CD"/>
    <w:rsid w:val="001A29F7"/>
    <w:rsid w:val="00206274"/>
    <w:rsid w:val="00266E02"/>
    <w:rsid w:val="003365A5"/>
    <w:rsid w:val="003422A4"/>
    <w:rsid w:val="00361447"/>
    <w:rsid w:val="00374268"/>
    <w:rsid w:val="003A0E13"/>
    <w:rsid w:val="004017B0"/>
    <w:rsid w:val="004807D2"/>
    <w:rsid w:val="0050289C"/>
    <w:rsid w:val="00523D73"/>
    <w:rsid w:val="005442AA"/>
    <w:rsid w:val="00634867"/>
    <w:rsid w:val="00641F83"/>
    <w:rsid w:val="00663295"/>
    <w:rsid w:val="00741257"/>
    <w:rsid w:val="0084417D"/>
    <w:rsid w:val="008E3033"/>
    <w:rsid w:val="00A30F5F"/>
    <w:rsid w:val="00A34ABA"/>
    <w:rsid w:val="00A64535"/>
    <w:rsid w:val="00AA2162"/>
    <w:rsid w:val="00AB3CBE"/>
    <w:rsid w:val="00B34A83"/>
    <w:rsid w:val="00B84D07"/>
    <w:rsid w:val="00B850AA"/>
    <w:rsid w:val="00C44668"/>
    <w:rsid w:val="00C66159"/>
    <w:rsid w:val="00C7316D"/>
    <w:rsid w:val="00CA1C47"/>
    <w:rsid w:val="00CB3AA4"/>
    <w:rsid w:val="00D92381"/>
    <w:rsid w:val="00DD3F8B"/>
    <w:rsid w:val="00EF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5:chartTrackingRefBased/>
  <w15:docId w15:val="{0539E429-E968-4916-B9FA-AB766431A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23D73"/>
    <w:pPr>
      <w:suppressAutoHyphens/>
    </w:pPr>
    <w:rPr>
      <w:sz w:val="24"/>
      <w:szCs w:val="24"/>
      <w:lang w:eastAsia="ar-S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</w:style>
  <w:style w:type="character" w:styleId="Hyperlink">
    <w:name w:val="Hyperlink"/>
    <w:semiHidden/>
    <w:rPr>
      <w:color w:val="0000FF"/>
      <w:u w:val="single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xtkrper">
    <w:name w:val="Body Text"/>
    <w:basedOn w:val="Standard"/>
    <w:semiHidden/>
    <w:pPr>
      <w:spacing w:after="120"/>
    </w:pPr>
  </w:style>
  <w:style w:type="paragraph" w:styleId="Liste">
    <w:name w:val="List"/>
    <w:basedOn w:val="Textkrper"/>
    <w:semiHidden/>
    <w:rPr>
      <w:rFonts w:cs="Tahoma"/>
    </w:rPr>
  </w:style>
  <w:style w:type="paragraph" w:customStyle="1" w:styleId="Beschriftung1">
    <w:name w:val="Beschriftung1"/>
    <w:basedOn w:val="Standard"/>
    <w:pPr>
      <w:suppressLineNumbers/>
      <w:spacing w:before="120" w:after="120"/>
    </w:pPr>
    <w:rPr>
      <w:rFonts w:cs="Tahoma"/>
      <w:i/>
      <w:iCs/>
    </w:rPr>
  </w:style>
  <w:style w:type="paragraph" w:customStyle="1" w:styleId="Verzeichnis">
    <w:name w:val="Verzeichnis"/>
    <w:basedOn w:val="Standard"/>
    <w:pPr>
      <w:suppressLineNumbers/>
    </w:pPr>
    <w:rPr>
      <w:rFonts w:cs="Tahoma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table" w:customStyle="1" w:styleId="Tabellengitternetz">
    <w:name w:val="Tabellengitternetz"/>
    <w:basedOn w:val="NormaleTabelle"/>
    <w:uiPriority w:val="59"/>
    <w:rsid w:val="003614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37426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hyperlink" Target="http://www.igkg-tg.ch" TargetMode="External"/><Relationship Id="rId1" Type="http://schemas.openxmlformats.org/officeDocument/2006/relationships/hyperlink" Target="http://www.igkg-tg.ch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007%20IGKG%20TG%20Verein\Vorlagen\IGKG-TG%20Briefvorlage%20mit%20Log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AC5C677C4246B8A68704B4B7F0003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9F0528-FDDC-46F0-BEA2-FDEB2A9DC9CF}"/>
      </w:docPartPr>
      <w:docPartBody>
        <w:p w:rsidR="001C179D" w:rsidRDefault="00152F0F" w:rsidP="00152F0F">
          <w:pPr>
            <w:pStyle w:val="91AC5C677C4246B8A68704B4B7F000361"/>
          </w:pPr>
          <w:r w:rsidRPr="004C71F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CEB7007E12A4F63B9BABF00752B6F2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CB1707D-C613-4E3F-AD07-826C9F55B535}"/>
      </w:docPartPr>
      <w:docPartBody>
        <w:p w:rsidR="001C179D" w:rsidRDefault="00152F0F" w:rsidP="00152F0F">
          <w:pPr>
            <w:pStyle w:val="7CEB7007E12A4F63B9BABF00752B6F291"/>
          </w:pPr>
          <w:r w:rsidRPr="004C71F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B204701B66A4284B580BA02F99548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F62E3D-7ED5-4EB2-84EE-DB23B6752507}"/>
      </w:docPartPr>
      <w:docPartBody>
        <w:p w:rsidR="001C179D" w:rsidRDefault="00152F0F" w:rsidP="00152F0F">
          <w:pPr>
            <w:pStyle w:val="1B204701B66A4284B580BA02F99548D71"/>
          </w:pPr>
          <w:r w:rsidRPr="004C71F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FAAA2BA65684A4FB97402A1145D0CF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181CC3B-B37A-4BF1-8488-4AB442B850E5}"/>
      </w:docPartPr>
      <w:docPartBody>
        <w:p w:rsidR="001C179D" w:rsidRDefault="00152F0F" w:rsidP="00152F0F">
          <w:pPr>
            <w:pStyle w:val="AFAAA2BA65684A4FB97402A1145D0CF01"/>
          </w:pPr>
          <w:r w:rsidRPr="004C71F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103BE42EE0B4E14BB5905CDFFA2D4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F26BD8-ED25-4535-8AB7-6F4114DF39BE}"/>
      </w:docPartPr>
      <w:docPartBody>
        <w:p w:rsidR="001C179D" w:rsidRDefault="00152F0F" w:rsidP="00152F0F">
          <w:pPr>
            <w:pStyle w:val="E103BE42EE0B4E14BB5905CDFFA2D4E81"/>
          </w:pPr>
          <w:r w:rsidRPr="004C71F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E9B0AD9C68D42EF83A7C0F8EB40D8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09F470-BDC1-43DB-B735-9BFAEB578B0B}"/>
      </w:docPartPr>
      <w:docPartBody>
        <w:p w:rsidR="001C179D" w:rsidRDefault="00152F0F" w:rsidP="00152F0F">
          <w:pPr>
            <w:pStyle w:val="0E9B0AD9C68D42EF83A7C0F8EB40D8AC1"/>
          </w:pPr>
          <w:r w:rsidRPr="004C71F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E7F8C8FCBC84E318A68046A7C64ED4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17B6CE-70B9-45D1-ABBA-BD6ACD971137}"/>
      </w:docPartPr>
      <w:docPartBody>
        <w:p w:rsidR="001C179D" w:rsidRDefault="00152F0F" w:rsidP="00152F0F">
          <w:pPr>
            <w:pStyle w:val="DE7F8C8FCBC84E318A68046A7C64ED441"/>
          </w:pPr>
          <w:r w:rsidRPr="004C71F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FA716F2E342490BBFBC20C7D2EA296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27C161A-38F8-475E-A087-D3BB7BFD1A91}"/>
      </w:docPartPr>
      <w:docPartBody>
        <w:p w:rsidR="001C179D" w:rsidRDefault="00152F0F" w:rsidP="00152F0F">
          <w:pPr>
            <w:pStyle w:val="3FA716F2E342490BBFBC20C7D2EA29671"/>
          </w:pPr>
          <w:r w:rsidRPr="004C71F4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efaultPlaceholder_108186857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9678DB-B680-4555-AB31-BFD4F7645E10}"/>
      </w:docPartPr>
      <w:docPartBody>
        <w:p w:rsidR="001C179D" w:rsidRDefault="00152F0F">
          <w:r w:rsidRPr="004C71F4">
            <w:rPr>
              <w:rStyle w:val="Platzhaltertext"/>
            </w:rPr>
            <w:t>Klicken Sie hier, um ein Datum einzugeben.</w:t>
          </w:r>
        </w:p>
      </w:docPartBody>
    </w:docPart>
    <w:docPart>
      <w:docPartPr>
        <w:name w:val="FAA7A6F6FE62470BA2337B10FE9B5AC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4C6CA0-EC49-4845-81A5-2BE6DCFE5856}"/>
      </w:docPartPr>
      <w:docPartBody>
        <w:p w:rsidR="001C179D" w:rsidRDefault="00152F0F" w:rsidP="00152F0F">
          <w:pPr>
            <w:pStyle w:val="FAA7A6F6FE62470BA2337B10FE9B5ACE"/>
          </w:pPr>
          <w:r w:rsidRPr="004C71F4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F0F"/>
    <w:rsid w:val="00152F0F"/>
    <w:rsid w:val="001C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152F0F"/>
    <w:rPr>
      <w:color w:val="808080"/>
    </w:rPr>
  </w:style>
  <w:style w:type="paragraph" w:customStyle="1" w:styleId="91AC5C677C4246B8A68704B4B7F00036">
    <w:name w:val="91AC5C677C4246B8A68704B4B7F00036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7CEB7007E12A4F63B9BABF00752B6F29">
    <w:name w:val="7CEB7007E12A4F63B9BABF00752B6F29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B204701B66A4284B580BA02F99548D7">
    <w:name w:val="1B204701B66A4284B580BA02F99548D7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6B02797C6361413C87ABE0D2FD376459">
    <w:name w:val="6B02797C6361413C87ABE0D2FD376459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AAA2BA65684A4FB97402A1145D0CF0">
    <w:name w:val="AFAAA2BA65684A4FB97402A1145D0CF0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E103BE42EE0B4E14BB5905CDFFA2D4E8">
    <w:name w:val="E103BE42EE0B4E14BB5905CDFFA2D4E8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0E9B0AD9C68D42EF83A7C0F8EB40D8AC">
    <w:name w:val="0E9B0AD9C68D42EF83A7C0F8EB40D8AC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7F8C8FCBC84E318A68046A7C64ED44">
    <w:name w:val="DE7F8C8FCBC84E318A68046A7C64ED44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FA716F2E342490BBFBC20C7D2EA2967">
    <w:name w:val="3FA716F2E342490BBFBC20C7D2EA2967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91AC5C677C4246B8A68704B4B7F000361">
    <w:name w:val="91AC5C677C4246B8A68704B4B7F000361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7CEB7007E12A4F63B9BABF00752B6F291">
    <w:name w:val="7CEB7007E12A4F63B9BABF00752B6F291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B204701B66A4284B580BA02F99548D71">
    <w:name w:val="1B204701B66A4284B580BA02F99548D71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6B02797C6361413C87ABE0D2FD3764591">
    <w:name w:val="6B02797C6361413C87ABE0D2FD3764591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AAA2BA65684A4FB97402A1145D0CF01">
    <w:name w:val="AFAAA2BA65684A4FB97402A1145D0CF01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E103BE42EE0B4E14BB5905CDFFA2D4E81">
    <w:name w:val="E103BE42EE0B4E14BB5905CDFFA2D4E81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0E9B0AD9C68D42EF83A7C0F8EB40D8AC1">
    <w:name w:val="0E9B0AD9C68D42EF83A7C0F8EB40D8AC1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7F8C8FCBC84E318A68046A7C64ED441">
    <w:name w:val="DE7F8C8FCBC84E318A68046A7C64ED441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3FA716F2E342490BBFBC20C7D2EA29671">
    <w:name w:val="3FA716F2E342490BBFBC20C7D2EA29671"/>
    <w:rsid w:val="00152F0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C902F52D0AA4AF396795605A7A03352">
    <w:name w:val="1C902F52D0AA4AF396795605A7A03352"/>
    <w:rsid w:val="00152F0F"/>
  </w:style>
  <w:style w:type="paragraph" w:customStyle="1" w:styleId="7E12E4394AB043A4915AC9CFCEDAE56F">
    <w:name w:val="7E12E4394AB043A4915AC9CFCEDAE56F"/>
    <w:rsid w:val="00152F0F"/>
  </w:style>
  <w:style w:type="paragraph" w:customStyle="1" w:styleId="FAA7A6F6FE62470BA2337B10FE9B5ACE">
    <w:name w:val="FAA7A6F6FE62470BA2337B10FE9B5ACE"/>
    <w:rsid w:val="00152F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266FA0-D565-4E47-ADD4-89CA051AF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IGKG-TG Briefvorlage mit Logo</Template>
  <TotalTime>0</TotalTime>
  <Pages>1</Pages>
  <Words>135</Words>
  <Characters>855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Thurgauer Gewerbeverband</Company>
  <LinksUpToDate>false</LinksUpToDate>
  <CharactersWithSpaces>989</CharactersWithSpaces>
  <SharedDoc>false</SharedDoc>
  <HLinks>
    <vt:vector size="6" baseType="variant">
      <vt:variant>
        <vt:i4>3080290</vt:i4>
      </vt:variant>
      <vt:variant>
        <vt:i4>0</vt:i4>
      </vt:variant>
      <vt:variant>
        <vt:i4>0</vt:i4>
      </vt:variant>
      <vt:variant>
        <vt:i4>5</vt:i4>
      </vt:variant>
      <vt:variant>
        <vt:lpwstr>http://www.igkg-tg.ch/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Manuela Studer</dc:creator>
  <cp:keywords/>
  <cp:lastModifiedBy>Samira Thalmann</cp:lastModifiedBy>
  <cp:revision>4</cp:revision>
  <cp:lastPrinted>1899-12-31T23:00:00Z</cp:lastPrinted>
  <dcterms:created xsi:type="dcterms:W3CDTF">2019-05-17T13:45:00Z</dcterms:created>
  <dcterms:modified xsi:type="dcterms:W3CDTF">2019-06-12T09:20:00Z</dcterms:modified>
</cp:coreProperties>
</file>